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铜冶镇人民政府</w:t>
      </w: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28CE1C91"/>
    <w:rsid w:val="2DE479F8"/>
    <w:rsid w:val="383C5AEC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Office_11.8.2.11978_F1E327BC-269C-435d-A152-05C5408002CA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Administrator</cp:lastModifiedBy>
  <cp:lastPrinted>2022-10-20T00:36:00Z</cp:lastPrinted>
  <dcterms:modified xsi:type="dcterms:W3CDTF">2023-07-21T09:15:37Z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2052-11.8.2.11978</vt:lpwstr>
  </property>
  <property fmtid="{D5CDD505-2E9C-101B-9397-08002B2CF9AE}" pid="3" name="ICV">
    <vt:lpwstr>6D08A771E9A942D7925CE271DF2BC209</vt:lpwstr>
  </property>
</Properties>
</file>