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320" w:rsidRPr="00FA0548" w:rsidRDefault="002C6320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2020</w:t>
      </w:r>
      <w:r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史志办</w:t>
      </w:r>
      <w:r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部门预算信息公开目录</w:t>
      </w:r>
    </w:p>
    <w:p w:rsidR="002C6320" w:rsidRPr="00136145" w:rsidRDefault="002C6320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2C6320" w:rsidRDefault="002C6320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2C6320" w:rsidRPr="00136145" w:rsidRDefault="002C6320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>
        <w:rPr>
          <w:rFonts w:ascii="黑体" w:eastAsia="黑体" w:hAnsi="黑体" w:cs="仿宋_GB2312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年部门预算信息公开情况说明</w:t>
      </w:r>
    </w:p>
    <w:p w:rsidR="002C6320" w:rsidRDefault="002C6320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2C6320" w:rsidRDefault="002C6320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2C6320" w:rsidRDefault="002C6320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2C6320" w:rsidRDefault="002C6320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2C6320" w:rsidRDefault="002C6320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2C6320" w:rsidRDefault="002C6320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2C6320" w:rsidRDefault="002C6320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2C6320" w:rsidRDefault="002C6320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2C6320" w:rsidRPr="00F12D40" w:rsidRDefault="002C6320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2C6320" w:rsidRDefault="002C6320"/>
    <w:sectPr w:rsidR="002C6320" w:rsidSect="00407A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320" w:rsidRDefault="002C6320">
      <w:r>
        <w:separator/>
      </w:r>
    </w:p>
  </w:endnote>
  <w:endnote w:type="continuationSeparator" w:id="0">
    <w:p w:rsidR="002C6320" w:rsidRDefault="002C63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320" w:rsidRDefault="002C6320">
      <w:r>
        <w:separator/>
      </w:r>
    </w:p>
  </w:footnote>
  <w:footnote w:type="continuationSeparator" w:id="0">
    <w:p w:rsidR="002C6320" w:rsidRDefault="002C63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 w:rsidP="004370C3">
    <w:pPr>
      <w:pStyle w:val="Header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20" w:rsidRDefault="002C632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2C6320"/>
    <w:rsid w:val="00407A79"/>
    <w:rsid w:val="004164A3"/>
    <w:rsid w:val="004370C3"/>
    <w:rsid w:val="0098572B"/>
    <w:rsid w:val="00A5774A"/>
    <w:rsid w:val="00D94858"/>
    <w:rsid w:val="00F12D40"/>
    <w:rsid w:val="00FA0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437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AD3795"/>
    <w:rPr>
      <w:rFonts w:ascii="Times New Roman" w:hAnsi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4370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D3795"/>
    <w:rPr>
      <w:rFonts w:ascii="Times New Roman" w:hAnsi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45</Words>
  <Characters>260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用户</cp:lastModifiedBy>
  <cp:revision>5</cp:revision>
  <dcterms:created xsi:type="dcterms:W3CDTF">2019-01-15T00:49:00Z</dcterms:created>
  <dcterms:modified xsi:type="dcterms:W3CDTF">2020-02-07T02:17:00Z</dcterms:modified>
</cp:coreProperties>
</file>